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5DA" w:rsidRDefault="00A535DA" w:rsidP="001F40B1">
      <w:pPr>
        <w:keepNext/>
        <w:spacing w:before="120" w:after="240" w:line="264" w:lineRule="auto"/>
        <w:outlineLvl w:val="0"/>
        <w:rPr>
          <w:rFonts w:ascii="Calibri" w:eastAsia="Times New Roman" w:hAnsi="Calibri" w:cs="Calibri"/>
          <w:bCs/>
          <w:color w:val="2D457F" w:themeColor="text2" w:themeShade="BF"/>
          <w:kern w:val="32"/>
          <w:sz w:val="56"/>
          <w:szCs w:val="56"/>
          <w:lang w:eastAsia="ja-JP"/>
        </w:rPr>
      </w:pPr>
      <w:r>
        <w:rPr>
          <w:rFonts w:ascii="Calibri" w:eastAsia="Times New Roman" w:hAnsi="Calibri" w:cs="Calibri"/>
          <w:bCs/>
          <w:color w:val="2D457F" w:themeColor="text2" w:themeShade="BF"/>
          <w:kern w:val="32"/>
          <w:sz w:val="56"/>
          <w:szCs w:val="56"/>
          <w:lang w:eastAsia="ja-JP"/>
        </w:rPr>
        <w:t xml:space="preserve">Pick up points for COVID Evacuation </w:t>
      </w:r>
    </w:p>
    <w:p w:rsidR="006943C5" w:rsidRDefault="00A535DA" w:rsidP="006943C5">
      <w:pPr>
        <w:keepNext/>
        <w:spacing w:before="120" w:after="240" w:line="264" w:lineRule="auto"/>
        <w:outlineLvl w:val="0"/>
        <w:rPr>
          <w:rFonts w:ascii="Calibri" w:eastAsia="Calibri Light" w:hAnsi="Calibri" w:cs="Calibri"/>
          <w:color w:val="auto"/>
          <w:szCs w:val="22"/>
          <w:lang w:val="en-US"/>
        </w:rPr>
      </w:pPr>
      <w:r>
        <w:rPr>
          <w:rFonts w:ascii="Calibri" w:eastAsia="Calibri Light" w:hAnsi="Calibri" w:cs="Calibri"/>
          <w:color w:val="auto"/>
          <w:szCs w:val="22"/>
          <w:lang w:val="en-US"/>
        </w:rPr>
        <w:t>We ask that parents assemble at the evacuation points outlined below. Please do not enter classrooms / teaching spaces. Students will be dismissed</w:t>
      </w:r>
      <w:r w:rsidR="00023262">
        <w:rPr>
          <w:rFonts w:ascii="Calibri" w:eastAsia="Calibri Light" w:hAnsi="Calibri" w:cs="Calibri"/>
          <w:color w:val="auto"/>
          <w:szCs w:val="22"/>
          <w:lang w:val="en-US"/>
        </w:rPr>
        <w:t>,</w:t>
      </w:r>
      <w:r>
        <w:rPr>
          <w:rFonts w:ascii="Calibri" w:eastAsia="Calibri Light" w:hAnsi="Calibri" w:cs="Calibri"/>
          <w:color w:val="auto"/>
          <w:szCs w:val="22"/>
          <w:lang w:val="en-US"/>
        </w:rPr>
        <w:t xml:space="preserve"> one by one to a parent / caregiver in an orderly and safe manner.</w:t>
      </w:r>
    </w:p>
    <w:p w:rsidR="00A535DA" w:rsidRPr="006943C5" w:rsidRDefault="00A535DA" w:rsidP="006943C5">
      <w:pPr>
        <w:keepNext/>
        <w:spacing w:before="120" w:after="240" w:line="264" w:lineRule="auto"/>
        <w:outlineLvl w:val="0"/>
        <w:rPr>
          <w:rFonts w:ascii="Calibri" w:eastAsia="Calibri Light" w:hAnsi="Calibri" w:cs="Calibri"/>
          <w:color w:val="auto"/>
          <w:szCs w:val="22"/>
          <w:lang w:val="en-US"/>
        </w:rPr>
      </w:pPr>
      <w:r>
        <w:rPr>
          <w:rFonts w:ascii="Calibri" w:eastAsia="Calibri Light" w:hAnsi="Calibri" w:cs="Calibri"/>
          <w:color w:val="auto"/>
          <w:szCs w:val="22"/>
          <w:lang w:val="en-US"/>
        </w:rPr>
        <w:t>Any student attending a specialist subject will return to their home class</w:t>
      </w:r>
      <w:r w:rsidR="00023262">
        <w:rPr>
          <w:rFonts w:ascii="Calibri" w:eastAsia="Calibri Light" w:hAnsi="Calibri" w:cs="Calibri"/>
          <w:color w:val="auto"/>
          <w:szCs w:val="22"/>
          <w:lang w:val="en-US"/>
        </w:rPr>
        <w:t>,</w:t>
      </w:r>
      <w:r>
        <w:rPr>
          <w:rFonts w:ascii="Calibri" w:eastAsia="Calibri Light" w:hAnsi="Calibri" w:cs="Calibri"/>
          <w:color w:val="auto"/>
          <w:szCs w:val="22"/>
          <w:lang w:val="en-US"/>
        </w:rPr>
        <w:t xml:space="preserve"> then evacuation point to be picked up.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1.3 Exit class door – Southern side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1.4 Exit class door – Southern side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1.5 Exit class door – Southern side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2.5 Paved area north of front office entrance – Front office if inclement weather 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2.7 Staffroom western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end – Exit southern door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2.8 Staffroom eas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tern end – Exit southern door 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2.9 </w:t>
      </w: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V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erandah space on the norther</w:t>
      </w: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n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side of LA1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2.10 </w:t>
      </w: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V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erandah space on the norther</w:t>
      </w:r>
      <w:r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n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side of LA1</w:t>
      </w:r>
    </w:p>
    <w:p w:rsidR="00605AA6" w:rsidRPr="00C53EED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2.11 STEM space exit southern door </w:t>
      </w:r>
    </w:p>
    <w:p w:rsidR="00605AA6" w:rsidRDefault="00605AA6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Lib 1 Southern exit door of library </w:t>
      </w:r>
    </w:p>
    <w:p w:rsidR="00373D8A" w:rsidRPr="00605AA6" w:rsidRDefault="001660C5" w:rsidP="00605AA6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hAnsi="Calibri" w:cs="Calibri"/>
          <w:b/>
          <w:color w:val="auto"/>
          <w:sz w:val="28"/>
          <w:szCs w:val="28"/>
        </w:rPr>
        <w:t>3.1 Exit class door</w:t>
      </w:r>
      <w:r w:rsidR="000B2A13" w:rsidRPr="00C53EED">
        <w:rPr>
          <w:rFonts w:ascii="Calibri" w:hAnsi="Calibri" w:cs="Calibri"/>
          <w:b/>
          <w:color w:val="auto"/>
          <w:sz w:val="28"/>
          <w:szCs w:val="28"/>
        </w:rPr>
        <w:t xml:space="preserve"> – </w:t>
      </w:r>
      <w:r w:rsidR="00A535DA" w:rsidRPr="00C53EED">
        <w:rPr>
          <w:rFonts w:ascii="Calibri" w:hAnsi="Calibri" w:cs="Calibri"/>
          <w:b/>
          <w:color w:val="auto"/>
          <w:sz w:val="28"/>
          <w:szCs w:val="28"/>
        </w:rPr>
        <w:t xml:space="preserve">Western side </w:t>
      </w:r>
      <w:r w:rsidR="000032E4" w:rsidRPr="00C53EED">
        <w:rPr>
          <w:rFonts w:ascii="Calibri" w:hAnsi="Calibri" w:cs="Calibri"/>
          <w:b/>
          <w:color w:val="auto"/>
          <w:sz w:val="28"/>
          <w:szCs w:val="28"/>
        </w:rPr>
        <w:t xml:space="preserve">  </w:t>
      </w:r>
    </w:p>
    <w:p w:rsidR="00373D8A" w:rsidRPr="00C53EED" w:rsidRDefault="001660C5" w:rsidP="00373D8A">
      <w:pPr>
        <w:pStyle w:val="Bullets"/>
        <w:ind w:left="284"/>
        <w:rPr>
          <w:rFonts w:ascii="Calibri" w:hAnsi="Calibri" w:cs="Calibri"/>
          <w:b/>
          <w:color w:val="auto"/>
          <w:sz w:val="28"/>
          <w:szCs w:val="28"/>
        </w:rPr>
      </w:pPr>
      <w:r w:rsidRPr="00C53EED">
        <w:rPr>
          <w:rFonts w:ascii="Calibri" w:hAnsi="Calibri" w:cs="Calibri"/>
          <w:b/>
          <w:color w:val="auto"/>
          <w:sz w:val="28"/>
          <w:szCs w:val="28"/>
        </w:rPr>
        <w:t>3.2 Exit class door</w:t>
      </w:r>
      <w:r w:rsidR="000B2A13" w:rsidRPr="00C53EED">
        <w:rPr>
          <w:rFonts w:ascii="Calibri" w:hAnsi="Calibri" w:cs="Calibri"/>
          <w:b/>
          <w:color w:val="auto"/>
          <w:sz w:val="28"/>
          <w:szCs w:val="28"/>
        </w:rPr>
        <w:t xml:space="preserve"> – </w:t>
      </w:r>
      <w:r w:rsidR="00A535DA" w:rsidRPr="00C53EED">
        <w:rPr>
          <w:rFonts w:ascii="Calibri" w:hAnsi="Calibri" w:cs="Calibri"/>
          <w:b/>
          <w:color w:val="auto"/>
          <w:sz w:val="28"/>
          <w:szCs w:val="28"/>
        </w:rPr>
        <w:t xml:space="preserve">Western side   </w:t>
      </w:r>
      <w:r w:rsidR="000032E4" w:rsidRPr="00C53EED">
        <w:rPr>
          <w:rFonts w:ascii="Calibri" w:hAnsi="Calibri" w:cs="Calibri"/>
          <w:b/>
          <w:color w:val="auto"/>
          <w:sz w:val="28"/>
          <w:szCs w:val="28"/>
        </w:rPr>
        <w:t xml:space="preserve"> </w:t>
      </w:r>
    </w:p>
    <w:p w:rsidR="00373D8A" w:rsidRPr="00C53EED" w:rsidRDefault="001660C5" w:rsidP="00373D8A">
      <w:pPr>
        <w:pStyle w:val="Bullets"/>
        <w:ind w:left="284"/>
        <w:rPr>
          <w:rFonts w:ascii="Calibri" w:hAnsi="Calibri" w:cs="Calibri"/>
          <w:b/>
          <w:color w:val="auto"/>
          <w:sz w:val="28"/>
          <w:szCs w:val="28"/>
        </w:rPr>
      </w:pPr>
      <w:r w:rsidRPr="00C53EED">
        <w:rPr>
          <w:rFonts w:ascii="Calibri" w:hAnsi="Calibri" w:cs="Calibri"/>
          <w:b/>
          <w:color w:val="auto"/>
          <w:sz w:val="28"/>
          <w:szCs w:val="28"/>
        </w:rPr>
        <w:t>3.3 Exit class door</w:t>
      </w:r>
      <w:r w:rsidR="0098088D" w:rsidRPr="00C53EED">
        <w:rPr>
          <w:rFonts w:ascii="Calibri" w:hAnsi="Calibri" w:cs="Calibri"/>
          <w:b/>
          <w:color w:val="auto"/>
          <w:sz w:val="28"/>
          <w:szCs w:val="28"/>
        </w:rPr>
        <w:t xml:space="preserve"> –</w:t>
      </w:r>
      <w:r w:rsidR="000B2A13" w:rsidRPr="00C53EED">
        <w:rPr>
          <w:rFonts w:ascii="Calibri" w:hAnsi="Calibri" w:cs="Calibri"/>
          <w:b/>
          <w:color w:val="auto"/>
          <w:sz w:val="28"/>
          <w:szCs w:val="28"/>
        </w:rPr>
        <w:t xml:space="preserve"> </w:t>
      </w:r>
      <w:r w:rsidR="00A535DA" w:rsidRPr="00C53EED">
        <w:rPr>
          <w:rFonts w:ascii="Calibri" w:hAnsi="Calibri" w:cs="Calibri"/>
          <w:b/>
          <w:color w:val="auto"/>
          <w:sz w:val="28"/>
          <w:szCs w:val="28"/>
        </w:rPr>
        <w:t xml:space="preserve">Western side   </w:t>
      </w:r>
      <w:r w:rsidR="000B2A13" w:rsidRPr="00C53EED">
        <w:rPr>
          <w:rFonts w:ascii="Calibri" w:hAnsi="Calibri" w:cs="Calibri"/>
          <w:b/>
          <w:color w:val="auto"/>
          <w:sz w:val="28"/>
          <w:szCs w:val="28"/>
        </w:rPr>
        <w:t xml:space="preserve"> </w:t>
      </w:r>
    </w:p>
    <w:p w:rsidR="00373D8A" w:rsidRPr="00C53EED" w:rsidRDefault="001660C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3.4 Exit class door</w:t>
      </w:r>
      <w:r w:rsidR="000B2A13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–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Southern side</w:t>
      </w:r>
    </w:p>
    <w:p w:rsidR="00373D8A" w:rsidRPr="00C53EED" w:rsidRDefault="001660C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3.5 Exit class door</w:t>
      </w:r>
      <w:r w:rsidR="000B2A13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–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Eastern side</w:t>
      </w:r>
    </w:p>
    <w:p w:rsidR="00373D8A" w:rsidRPr="00C53EED" w:rsidRDefault="001660C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2.9 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V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erandah space on the norther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n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side of LA1</w:t>
      </w:r>
    </w:p>
    <w:p w:rsidR="00373D8A" w:rsidRPr="00C53EED" w:rsidRDefault="001660C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2.10 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V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erandah space on the norther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n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side of LA1</w:t>
      </w:r>
    </w:p>
    <w:p w:rsidR="00373D8A" w:rsidRPr="00C53EED" w:rsidRDefault="001660C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2.11</w:t>
      </w:r>
      <w:r w:rsidR="005B4654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STEM space exit southern door </w:t>
      </w:r>
    </w:p>
    <w:p w:rsidR="00373D8A" w:rsidRPr="00C53EED" w:rsidRDefault="005B4654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4.1 Exit northern door </w:t>
      </w:r>
    </w:p>
    <w:p w:rsidR="00373D8A" w:rsidRPr="00C53EED" w:rsidRDefault="005B4654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4.2</w:t>
      </w:r>
      <w:r w:rsidR="00D14A2D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  <w:r w:rsidR="00EF5BA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Exit northern door computer pod</w:t>
      </w:r>
      <w:bookmarkStart w:id="0" w:name="_GoBack"/>
      <w:bookmarkEnd w:id="0"/>
      <w:r w:rsidR="00D14A2D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</w:p>
    <w:p w:rsidR="00373D8A" w:rsidRPr="00C53EED" w:rsidRDefault="00CB1E00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lastRenderedPageBreak/>
        <w:t>4.3 Exit west</w:t>
      </w:r>
      <w:r w:rsidR="00D14A2D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ern door </w:t>
      </w:r>
    </w:p>
    <w:p w:rsidR="00373D8A" w:rsidRPr="00C53EED" w:rsidRDefault="00CB1E00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4.4 Exit </w:t>
      </w:r>
      <w:r w:rsidR="00D14A2D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eastern door</w:t>
      </w:r>
      <w:r w:rsidR="00660896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of hall</w:t>
      </w:r>
    </w:p>
    <w:p w:rsidR="00373D8A" w:rsidRPr="00C53EED" w:rsidRDefault="00D14A2D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4.5 Exit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western door of hall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</w:p>
    <w:p w:rsidR="00373D8A" w:rsidRPr="00C53EED" w:rsidRDefault="00A24915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4.6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Exit northern door of hall </w:t>
      </w:r>
      <w:r w:rsidR="00D14A2D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</w:p>
    <w:p w:rsidR="00373D8A" w:rsidRPr="00C53EED" w:rsidRDefault="00D14A2D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5.1 Exit from southern door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.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P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ick up OSHC covered space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, western side of class</w:t>
      </w:r>
    </w:p>
    <w:p w:rsidR="00373D8A" w:rsidRPr="00C53EED" w:rsidRDefault="00D14A2D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5.2 Exit from southern door </w:t>
      </w:r>
    </w:p>
    <w:p w:rsidR="00373D8A" w:rsidRPr="00C53EED" w:rsidRDefault="00D14A2D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6.1 Exit from eastern door </w:t>
      </w:r>
    </w:p>
    <w:p w:rsidR="00373D8A" w:rsidRPr="00C53EED" w:rsidRDefault="00D14A2D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6.2 Exit from eastern door </w:t>
      </w:r>
    </w:p>
    <w:p w:rsidR="00373D8A" w:rsidRPr="00C53EED" w:rsidRDefault="000B2A13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6.3 Exit from western door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. Pick up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LA 6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verandah, Brighton Road</w:t>
      </w:r>
    </w:p>
    <w:p w:rsidR="00373D8A" w:rsidRPr="00C53EED" w:rsidRDefault="000B2A13" w:rsidP="00373D8A">
      <w:pPr>
        <w:pStyle w:val="Bullets"/>
        <w:ind w:left="284"/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</w:pP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6.4 Exit from western door</w:t>
      </w:r>
      <w:r w:rsidR="00605AA6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. Pick up</w:t>
      </w:r>
      <w:r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  <w:r w:rsidR="00A535DA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>OSHC verandah, Brighton Road</w:t>
      </w:r>
      <w:r w:rsidR="000E1736" w:rsidRPr="00C53EED">
        <w:rPr>
          <w:rFonts w:ascii="Calibri" w:eastAsia="Calibri Light" w:hAnsi="Calibri" w:cs="Calibri"/>
          <w:b/>
          <w:color w:val="auto"/>
          <w:sz w:val="28"/>
          <w:szCs w:val="28"/>
          <w:lang w:val="en-US"/>
        </w:rPr>
        <w:t xml:space="preserve"> </w:t>
      </w:r>
    </w:p>
    <w:p w:rsidR="000B2A13" w:rsidRPr="00373D8A" w:rsidRDefault="008C21D2" w:rsidP="00373D8A">
      <w:pPr>
        <w:pStyle w:val="Bullets"/>
        <w:ind w:left="284"/>
        <w:rPr>
          <w:rFonts w:ascii="Calibri" w:eastAsia="Calibri Light" w:hAnsi="Calibri" w:cs="Calibri"/>
          <w:color w:val="auto"/>
          <w:lang w:val="en-US"/>
        </w:rPr>
      </w:pPr>
      <w:r>
        <w:rPr>
          <w:rFonts w:ascii="Calibri" w:eastAsia="Calibri Light" w:hAnsi="Calibri" w:cs="Calibri"/>
          <w:color w:val="FF0000"/>
          <w:lang w:val="en-US"/>
        </w:rPr>
        <w:t xml:space="preserve"> </w:t>
      </w:r>
    </w:p>
    <w:sectPr w:rsidR="000B2A13" w:rsidRPr="00373D8A" w:rsidSect="00DC31BC">
      <w:headerReference w:type="default" r:id="rId8"/>
      <w:footerReference w:type="default" r:id="rId9"/>
      <w:pgSz w:w="11900" w:h="16840"/>
      <w:pgMar w:top="2127" w:right="985" w:bottom="1560" w:left="1134" w:header="5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BCD" w:rsidRDefault="00801BCD" w:rsidP="00292721">
      <w:pPr>
        <w:spacing w:after="0" w:line="240" w:lineRule="auto"/>
      </w:pPr>
      <w:r>
        <w:separator/>
      </w:r>
    </w:p>
  </w:endnote>
  <w:endnote w:type="continuationSeparator" w:id="0">
    <w:p w:rsidR="00801BCD" w:rsidRDefault="00801BCD" w:rsidP="0029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0DD" w:rsidRPr="001F40B1" w:rsidRDefault="009463EC">
    <w:pPr>
      <w:pStyle w:val="Footer"/>
      <w:rPr>
        <w:i/>
        <w:color w:val="BFBFBF"/>
        <w:sz w:val="16"/>
        <w:szCs w:val="16"/>
      </w:rPr>
    </w:pPr>
    <w:r w:rsidRPr="009463EC">
      <w:rPr>
        <w:i/>
        <w:color w:val="BFBFBF"/>
        <w:sz w:val="16"/>
        <w:szCs w:val="16"/>
      </w:rPr>
      <w:t>K:\Secretary\Principal's Assistant\COVID-19</w:t>
    </w:r>
    <w:r w:rsidR="00C46151" w:rsidRPr="0024223C">
      <w:rPr>
        <w:i/>
        <w:noProof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posOffset>9874250</wp:posOffset>
          </wp:positionV>
          <wp:extent cx="7541260" cy="62865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0_bps_letterhead_footer_d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25" b="19970"/>
                  <a:stretch/>
                </pic:blipFill>
                <pic:spPr bwMode="auto">
                  <a:xfrm>
                    <a:off x="0" y="0"/>
                    <a:ext cx="7541260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7F2">
      <w:rPr>
        <w:i/>
        <w:color w:val="BFBFBF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BCD" w:rsidRDefault="00801BCD" w:rsidP="00292721">
      <w:pPr>
        <w:spacing w:after="0" w:line="240" w:lineRule="auto"/>
      </w:pPr>
      <w:r>
        <w:separator/>
      </w:r>
    </w:p>
  </w:footnote>
  <w:footnote w:type="continuationSeparator" w:id="0">
    <w:p w:rsidR="00801BCD" w:rsidRDefault="00801BCD" w:rsidP="0029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3B4" w:rsidRDefault="0029272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-228600</wp:posOffset>
          </wp:positionV>
          <wp:extent cx="7564120" cy="17995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0_bps_letterhead_header_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6E02E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5457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746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F0D3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6AE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948E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221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06E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88F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B2D0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E24AA"/>
    <w:multiLevelType w:val="hybridMultilevel"/>
    <w:tmpl w:val="AC28296E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00AB4"/>
    <w:multiLevelType w:val="hybridMultilevel"/>
    <w:tmpl w:val="225A2148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39A8418E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0E292C"/>
    <w:multiLevelType w:val="hybridMultilevel"/>
    <w:tmpl w:val="566CD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0C362E90"/>
    <w:multiLevelType w:val="hybridMultilevel"/>
    <w:tmpl w:val="2BC6D1C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E629EC"/>
    <w:multiLevelType w:val="hybridMultilevel"/>
    <w:tmpl w:val="D6A2C00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4D6922"/>
    <w:multiLevelType w:val="hybridMultilevel"/>
    <w:tmpl w:val="E24E829A"/>
    <w:lvl w:ilvl="0" w:tplc="9864B7BA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AE1321C"/>
    <w:multiLevelType w:val="hybridMultilevel"/>
    <w:tmpl w:val="31469B78"/>
    <w:lvl w:ilvl="0" w:tplc="39A8418E">
      <w:start w:val="1"/>
      <w:numFmt w:val="bullet"/>
      <w:lvlText w:val="·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7B5879"/>
    <w:multiLevelType w:val="hybridMultilevel"/>
    <w:tmpl w:val="E88CD90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D231D8"/>
    <w:multiLevelType w:val="hybridMultilevel"/>
    <w:tmpl w:val="AD94BBF2"/>
    <w:lvl w:ilvl="0" w:tplc="39A8418E">
      <w:start w:val="1"/>
      <w:numFmt w:val="bullet"/>
      <w:lvlText w:val="·"/>
      <w:lvlJc w:val="left"/>
      <w:pPr>
        <w:ind w:left="1444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9" w15:restartNumberingAfterBreak="0">
    <w:nsid w:val="31555612"/>
    <w:multiLevelType w:val="hybridMultilevel"/>
    <w:tmpl w:val="87D0D1C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9A8418E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E4299"/>
    <w:multiLevelType w:val="hybridMultilevel"/>
    <w:tmpl w:val="58F2C9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C15C7"/>
    <w:multiLevelType w:val="hybridMultilevel"/>
    <w:tmpl w:val="43B855EE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31076"/>
    <w:multiLevelType w:val="hybridMultilevel"/>
    <w:tmpl w:val="11BCB2C4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6096C"/>
    <w:multiLevelType w:val="hybridMultilevel"/>
    <w:tmpl w:val="3CE47E26"/>
    <w:lvl w:ilvl="0" w:tplc="0C9067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F41CF"/>
    <w:multiLevelType w:val="hybridMultilevel"/>
    <w:tmpl w:val="1638BF4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5B6745"/>
    <w:multiLevelType w:val="hybridMultilevel"/>
    <w:tmpl w:val="0636848A"/>
    <w:lvl w:ilvl="0" w:tplc="39A8418E">
      <w:start w:val="1"/>
      <w:numFmt w:val="bullet"/>
      <w:lvlText w:val="·"/>
      <w:lvlJc w:val="left"/>
      <w:pPr>
        <w:ind w:left="644" w:hanging="360"/>
      </w:pPr>
      <w:rPr>
        <w:rFonts w:ascii="Courier New" w:hAnsi="Courier New" w:hint="default"/>
      </w:rPr>
    </w:lvl>
    <w:lvl w:ilvl="1" w:tplc="39A8418E">
      <w:start w:val="1"/>
      <w:numFmt w:val="bullet"/>
      <w:lvlText w:val="·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32E42"/>
    <w:multiLevelType w:val="hybridMultilevel"/>
    <w:tmpl w:val="1038788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33AC9"/>
    <w:multiLevelType w:val="hybridMultilevel"/>
    <w:tmpl w:val="DB4A42D2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F065A"/>
    <w:multiLevelType w:val="hybridMultilevel"/>
    <w:tmpl w:val="A88A60E2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80AA7"/>
    <w:multiLevelType w:val="hybridMultilevel"/>
    <w:tmpl w:val="F872E5E0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75BC7"/>
    <w:multiLevelType w:val="hybridMultilevel"/>
    <w:tmpl w:val="82AA48C4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B3E6D"/>
    <w:multiLevelType w:val="hybridMultilevel"/>
    <w:tmpl w:val="300C94F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 w15:restartNumberingAfterBreak="0">
    <w:nsid w:val="7CA17AFE"/>
    <w:multiLevelType w:val="hybridMultilevel"/>
    <w:tmpl w:val="519E7E40"/>
    <w:lvl w:ilvl="0" w:tplc="39A8418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5"/>
  </w:num>
  <w:num w:numId="12">
    <w:abstractNumId w:val="17"/>
  </w:num>
  <w:num w:numId="13">
    <w:abstractNumId w:val="20"/>
  </w:num>
  <w:num w:numId="14">
    <w:abstractNumId w:val="18"/>
  </w:num>
  <w:num w:numId="15">
    <w:abstractNumId w:val="11"/>
  </w:num>
  <w:num w:numId="16">
    <w:abstractNumId w:val="10"/>
  </w:num>
  <w:num w:numId="17">
    <w:abstractNumId w:val="32"/>
  </w:num>
  <w:num w:numId="18">
    <w:abstractNumId w:val="30"/>
  </w:num>
  <w:num w:numId="19">
    <w:abstractNumId w:val="22"/>
  </w:num>
  <w:num w:numId="20">
    <w:abstractNumId w:val="27"/>
  </w:num>
  <w:num w:numId="21">
    <w:abstractNumId w:val="28"/>
  </w:num>
  <w:num w:numId="22">
    <w:abstractNumId w:val="23"/>
  </w:num>
  <w:num w:numId="23">
    <w:abstractNumId w:val="16"/>
  </w:num>
  <w:num w:numId="24">
    <w:abstractNumId w:val="21"/>
  </w:num>
  <w:num w:numId="25">
    <w:abstractNumId w:val="29"/>
  </w:num>
  <w:num w:numId="26">
    <w:abstractNumId w:val="24"/>
  </w:num>
  <w:num w:numId="27">
    <w:abstractNumId w:val="13"/>
  </w:num>
  <w:num w:numId="28">
    <w:abstractNumId w:val="31"/>
  </w:num>
  <w:num w:numId="29">
    <w:abstractNumId w:val="12"/>
  </w:num>
  <w:num w:numId="30">
    <w:abstractNumId w:val="14"/>
  </w:num>
  <w:num w:numId="31">
    <w:abstractNumId w:val="26"/>
  </w:num>
  <w:num w:numId="32">
    <w:abstractNumId w:val="19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0D"/>
    <w:rsid w:val="000032E4"/>
    <w:rsid w:val="000050DD"/>
    <w:rsid w:val="000164BB"/>
    <w:rsid w:val="00023262"/>
    <w:rsid w:val="00032A12"/>
    <w:rsid w:val="00042F2A"/>
    <w:rsid w:val="0008384B"/>
    <w:rsid w:val="000B2A13"/>
    <w:rsid w:val="000E1736"/>
    <w:rsid w:val="000F6F76"/>
    <w:rsid w:val="00124DF9"/>
    <w:rsid w:val="00132F21"/>
    <w:rsid w:val="001660C5"/>
    <w:rsid w:val="001C2A5F"/>
    <w:rsid w:val="001F40B1"/>
    <w:rsid w:val="00216B96"/>
    <w:rsid w:val="00231DA0"/>
    <w:rsid w:val="0024223C"/>
    <w:rsid w:val="00254095"/>
    <w:rsid w:val="00292721"/>
    <w:rsid w:val="002A73D3"/>
    <w:rsid w:val="002A7FDF"/>
    <w:rsid w:val="002C78DB"/>
    <w:rsid w:val="002E7495"/>
    <w:rsid w:val="002F1991"/>
    <w:rsid w:val="003177A6"/>
    <w:rsid w:val="003179B9"/>
    <w:rsid w:val="0033078B"/>
    <w:rsid w:val="00373D8A"/>
    <w:rsid w:val="0038634F"/>
    <w:rsid w:val="00390524"/>
    <w:rsid w:val="003A482E"/>
    <w:rsid w:val="003D07F0"/>
    <w:rsid w:val="003D0B14"/>
    <w:rsid w:val="003E327D"/>
    <w:rsid w:val="003E5A0A"/>
    <w:rsid w:val="00430012"/>
    <w:rsid w:val="00434C33"/>
    <w:rsid w:val="00437DAB"/>
    <w:rsid w:val="00462D75"/>
    <w:rsid w:val="00487048"/>
    <w:rsid w:val="004A0BD7"/>
    <w:rsid w:val="004B7254"/>
    <w:rsid w:val="004C0BE4"/>
    <w:rsid w:val="004C242E"/>
    <w:rsid w:val="004D4380"/>
    <w:rsid w:val="00514FE1"/>
    <w:rsid w:val="00521B18"/>
    <w:rsid w:val="0052506E"/>
    <w:rsid w:val="00550DD9"/>
    <w:rsid w:val="005545C5"/>
    <w:rsid w:val="00572D8B"/>
    <w:rsid w:val="00575F22"/>
    <w:rsid w:val="005B097A"/>
    <w:rsid w:val="005B4654"/>
    <w:rsid w:val="005E216E"/>
    <w:rsid w:val="0060135B"/>
    <w:rsid w:val="00605AA6"/>
    <w:rsid w:val="00660896"/>
    <w:rsid w:val="00666ACB"/>
    <w:rsid w:val="006943C5"/>
    <w:rsid w:val="00706233"/>
    <w:rsid w:val="00745FE1"/>
    <w:rsid w:val="007535AF"/>
    <w:rsid w:val="007644F9"/>
    <w:rsid w:val="0077627C"/>
    <w:rsid w:val="00790484"/>
    <w:rsid w:val="00797D1C"/>
    <w:rsid w:val="007C5155"/>
    <w:rsid w:val="007D3FB9"/>
    <w:rsid w:val="007D5CA3"/>
    <w:rsid w:val="007E4A92"/>
    <w:rsid w:val="007F0110"/>
    <w:rsid w:val="007F3AE9"/>
    <w:rsid w:val="00801747"/>
    <w:rsid w:val="00801BCD"/>
    <w:rsid w:val="00823083"/>
    <w:rsid w:val="008427F2"/>
    <w:rsid w:val="00874662"/>
    <w:rsid w:val="008C1AF7"/>
    <w:rsid w:val="008C21D2"/>
    <w:rsid w:val="008C2E6B"/>
    <w:rsid w:val="008D1113"/>
    <w:rsid w:val="008E0146"/>
    <w:rsid w:val="00915BF5"/>
    <w:rsid w:val="00935AF1"/>
    <w:rsid w:val="00935D59"/>
    <w:rsid w:val="009463EC"/>
    <w:rsid w:val="00961773"/>
    <w:rsid w:val="0097186B"/>
    <w:rsid w:val="0098088D"/>
    <w:rsid w:val="009A0971"/>
    <w:rsid w:val="009D5135"/>
    <w:rsid w:val="00A24915"/>
    <w:rsid w:val="00A535DA"/>
    <w:rsid w:val="00A74FDC"/>
    <w:rsid w:val="00A849A6"/>
    <w:rsid w:val="00AB475A"/>
    <w:rsid w:val="00AC500A"/>
    <w:rsid w:val="00AD399C"/>
    <w:rsid w:val="00B07B5E"/>
    <w:rsid w:val="00B1501E"/>
    <w:rsid w:val="00B253B4"/>
    <w:rsid w:val="00B63823"/>
    <w:rsid w:val="00B74E93"/>
    <w:rsid w:val="00B7625C"/>
    <w:rsid w:val="00B95C98"/>
    <w:rsid w:val="00BC30D2"/>
    <w:rsid w:val="00BF7EF4"/>
    <w:rsid w:val="00C15584"/>
    <w:rsid w:val="00C46151"/>
    <w:rsid w:val="00C53EED"/>
    <w:rsid w:val="00C65B05"/>
    <w:rsid w:val="00C74C63"/>
    <w:rsid w:val="00C775CA"/>
    <w:rsid w:val="00CB1E00"/>
    <w:rsid w:val="00CC06EE"/>
    <w:rsid w:val="00CE7E59"/>
    <w:rsid w:val="00CF59FB"/>
    <w:rsid w:val="00D10192"/>
    <w:rsid w:val="00D14A2D"/>
    <w:rsid w:val="00D33EA7"/>
    <w:rsid w:val="00D57A20"/>
    <w:rsid w:val="00D60EE2"/>
    <w:rsid w:val="00D7123F"/>
    <w:rsid w:val="00DB1B21"/>
    <w:rsid w:val="00DC31BC"/>
    <w:rsid w:val="00E06646"/>
    <w:rsid w:val="00E5042E"/>
    <w:rsid w:val="00E578D3"/>
    <w:rsid w:val="00E60437"/>
    <w:rsid w:val="00E742A0"/>
    <w:rsid w:val="00E8700D"/>
    <w:rsid w:val="00E93C4C"/>
    <w:rsid w:val="00EF5BAD"/>
    <w:rsid w:val="00F02339"/>
    <w:rsid w:val="00F050E3"/>
    <w:rsid w:val="00F41293"/>
    <w:rsid w:val="00F773F6"/>
    <w:rsid w:val="00FA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361F1FC"/>
  <w15:docId w15:val="{570C7EC0-9C51-48F0-A994-40551E9B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olor w:val="50504D" w:themeColor="text1"/>
        <w:sz w:val="22"/>
        <w:szCs w:val="24"/>
        <w:lang w:val="en-A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(bps)"/>
    <w:qFormat/>
    <w:rsid w:val="00A849A6"/>
    <w:pPr>
      <w:spacing w:after="360" w:line="26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3D0B14"/>
    <w:pPr>
      <w:keepNext/>
      <w:keepLines/>
      <w:spacing w:before="240" w:after="40"/>
      <w:outlineLvl w:val="0"/>
    </w:pPr>
    <w:rPr>
      <w:rFonts w:asciiTheme="majorHAnsi" w:eastAsiaTheme="majorEastAsia" w:hAnsiTheme="majorHAnsi" w:cstheme="majorBidi"/>
      <w:b/>
      <w:color w:val="CE8B0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0B14"/>
    <w:pPr>
      <w:keepNext/>
      <w:keepLines/>
      <w:spacing w:before="40" w:after="40"/>
      <w:outlineLvl w:val="1"/>
    </w:pPr>
    <w:rPr>
      <w:rFonts w:asciiTheme="majorHAnsi" w:eastAsiaTheme="majorEastAsia" w:hAnsiTheme="majorHAnsi" w:cstheme="majorBidi"/>
      <w:b/>
      <w:color w:val="2D457F" w:themeColor="tex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0B14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F21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b/>
      <w:iCs/>
      <w:color w:val="CE8B0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F21"/>
    <w:pPr>
      <w:keepNext/>
      <w:keepLines/>
      <w:spacing w:before="40" w:after="40"/>
      <w:outlineLvl w:val="4"/>
    </w:pPr>
    <w:rPr>
      <w:rFonts w:asciiTheme="majorHAnsi" w:eastAsiaTheme="majorEastAsia" w:hAnsiTheme="majorHAnsi" w:cstheme="majorBidi"/>
      <w:b/>
      <w:color w:val="2D457F" w:themeColor="text2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F21"/>
    <w:pPr>
      <w:keepNext/>
      <w:keepLines/>
      <w:spacing w:before="40" w:after="40"/>
      <w:outlineLvl w:val="5"/>
    </w:pPr>
    <w:rPr>
      <w:rFonts w:asciiTheme="majorHAnsi" w:eastAsiaTheme="majorEastAsia" w:hAnsiTheme="majorHAnsi" w:cstheme="majorBidi"/>
      <w:b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F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CE8B06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F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color w:val="2D457F" w:themeColor="accent2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F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6B6B6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B14"/>
    <w:rPr>
      <w:rFonts w:asciiTheme="majorHAnsi" w:eastAsiaTheme="majorEastAsia" w:hAnsiTheme="majorHAnsi" w:cstheme="majorBidi"/>
      <w:b/>
      <w:color w:val="CE8B0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927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721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2927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721"/>
    <w:rPr>
      <w:rFonts w:asciiTheme="minorHAnsi" w:hAnsiTheme="minorHAnsi"/>
      <w:sz w:val="22"/>
    </w:rPr>
  </w:style>
  <w:style w:type="paragraph" w:customStyle="1" w:styleId="BasicParagraph">
    <w:name w:val="[Basic Paragraph]"/>
    <w:basedOn w:val="Normal"/>
    <w:uiPriority w:val="99"/>
    <w:rsid w:val="009A097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Datebps">
    <w:name w:val="Date (bps)"/>
    <w:basedOn w:val="Normal"/>
    <w:next w:val="Normal"/>
    <w:qFormat/>
    <w:rsid w:val="00A849A6"/>
    <w:pPr>
      <w:suppressAutoHyphens/>
    </w:pPr>
    <w:rPr>
      <w:b/>
    </w:rPr>
  </w:style>
  <w:style w:type="paragraph" w:styleId="NoSpacing">
    <w:name w:val="No Spacing"/>
    <w:uiPriority w:val="1"/>
    <w:qFormat/>
    <w:rsid w:val="00572D8B"/>
    <w:pPr>
      <w:spacing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D0B14"/>
    <w:pPr>
      <w:spacing w:before="120" w:after="4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B14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F21"/>
    <w:pPr>
      <w:numPr>
        <w:ilvl w:val="1"/>
      </w:numPr>
      <w:spacing w:after="160"/>
    </w:pPr>
    <w:rPr>
      <w:rFonts w:asciiTheme="minorHAnsi" w:eastAsiaTheme="minorEastAsia" w:hAnsiTheme="minorHAnsi" w:cs="Times New Roman (Body CS)"/>
      <w:color w:val="7B7B7B" w:themeColor="accent3" w:themeShade="BF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32F21"/>
    <w:rPr>
      <w:rFonts w:asciiTheme="minorHAnsi" w:eastAsiaTheme="minorEastAsia" w:hAnsiTheme="minorHAnsi" w:cs="Times New Roman (Body CS)"/>
      <w:color w:val="7B7B7B" w:themeColor="accent3" w:themeShade="BF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D0B14"/>
    <w:rPr>
      <w:rFonts w:asciiTheme="minorHAnsi" w:hAnsiTheme="minorHAnsi"/>
      <w:i/>
      <w:iCs/>
      <w:color w:val="7B7B7B" w:themeColor="accent3" w:themeShade="BF"/>
      <w:sz w:val="22"/>
    </w:rPr>
  </w:style>
  <w:style w:type="character" w:styleId="Emphasis">
    <w:name w:val="Emphasis"/>
    <w:basedOn w:val="DefaultParagraphFont"/>
    <w:uiPriority w:val="20"/>
    <w:qFormat/>
    <w:rsid w:val="003D0B14"/>
    <w:rPr>
      <w:rFonts w:asciiTheme="minorHAnsi" w:hAnsiTheme="minorHAnsi"/>
      <w:i/>
      <w:iCs/>
      <w:color w:val="7B7B7B" w:themeColor="accent3" w:themeShade="BF"/>
      <w:sz w:val="22"/>
    </w:rPr>
  </w:style>
  <w:style w:type="character" w:styleId="IntenseEmphasis">
    <w:name w:val="Intense Emphasis"/>
    <w:basedOn w:val="DefaultParagraphFont"/>
    <w:uiPriority w:val="21"/>
    <w:qFormat/>
    <w:rsid w:val="003D0B14"/>
    <w:rPr>
      <w:rFonts w:asciiTheme="minorHAnsi" w:hAnsiTheme="minorHAnsi"/>
      <w:i/>
      <w:iCs/>
      <w:color w:val="F8B224" w:themeColor="accent1"/>
      <w:sz w:val="22"/>
    </w:rPr>
  </w:style>
  <w:style w:type="character" w:styleId="Strong">
    <w:name w:val="Strong"/>
    <w:basedOn w:val="DefaultParagraphFont"/>
    <w:uiPriority w:val="22"/>
    <w:qFormat/>
    <w:rsid w:val="003D0B14"/>
    <w:rPr>
      <w:rFonts w:asciiTheme="minorHAnsi" w:hAnsiTheme="minorHAnsi"/>
      <w:b/>
      <w:b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D0B14"/>
    <w:pPr>
      <w:spacing w:before="200" w:after="160"/>
      <w:ind w:left="864" w:right="864"/>
      <w:jc w:val="center"/>
    </w:pPr>
    <w:rPr>
      <w:i/>
      <w:iCs/>
      <w:color w:val="3D5DA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3D0B14"/>
    <w:rPr>
      <w:rFonts w:asciiTheme="minorHAnsi" w:hAnsiTheme="minorHAnsi"/>
      <w:i/>
      <w:iCs/>
      <w:color w:val="3D5DAA" w:themeColor="text2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D8B"/>
    <w:pPr>
      <w:pBdr>
        <w:top w:val="single" w:sz="4" w:space="10" w:color="F8B224" w:themeColor="accent1"/>
        <w:bottom w:val="single" w:sz="4" w:space="10" w:color="F8B224" w:themeColor="accent1"/>
      </w:pBdr>
      <w:spacing w:before="360"/>
      <w:ind w:left="864" w:right="864"/>
      <w:jc w:val="center"/>
    </w:pPr>
    <w:rPr>
      <w:i/>
      <w:iCs/>
      <w:color w:val="F8B2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D8B"/>
    <w:rPr>
      <w:rFonts w:asciiTheme="minorHAnsi" w:hAnsiTheme="minorHAnsi"/>
      <w:i/>
      <w:iCs/>
      <w:color w:val="F8B224" w:themeColor="accent1"/>
      <w:sz w:val="22"/>
    </w:rPr>
  </w:style>
  <w:style w:type="paragraph" w:styleId="NormalWeb">
    <w:name w:val="Normal (Web)"/>
    <w:basedOn w:val="Normal"/>
    <w:uiPriority w:val="99"/>
    <w:semiHidden/>
    <w:unhideWhenUsed/>
    <w:rsid w:val="003D0B14"/>
    <w:rPr>
      <w:rFonts w:asciiTheme="minorHAnsi" w:hAnsiTheme="minorHAnsi" w:cs="Times New Roman"/>
    </w:rPr>
  </w:style>
  <w:style w:type="character" w:styleId="BookTitle">
    <w:name w:val="Book Title"/>
    <w:basedOn w:val="DefaultParagraphFont"/>
    <w:uiPriority w:val="33"/>
    <w:qFormat/>
    <w:rsid w:val="00572D8B"/>
    <w:rPr>
      <w:rFonts w:asciiTheme="minorHAnsi" w:hAnsiTheme="minorHAns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qFormat/>
    <w:rsid w:val="00572D8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D0B14"/>
    <w:rPr>
      <w:rFonts w:asciiTheme="majorHAnsi" w:eastAsiaTheme="majorEastAsia" w:hAnsiTheme="majorHAnsi" w:cstheme="majorBidi"/>
      <w:b/>
      <w:color w:val="2D457F" w:themeColor="tex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0B14"/>
    <w:rPr>
      <w:rFonts w:asciiTheme="majorHAnsi" w:eastAsiaTheme="majorEastAsia" w:hAnsiTheme="majorHAnsi" w:cstheme="majorBid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F21"/>
    <w:rPr>
      <w:rFonts w:asciiTheme="majorHAnsi" w:eastAsiaTheme="majorEastAsia" w:hAnsiTheme="majorHAnsi" w:cstheme="majorBidi"/>
      <w:b/>
      <w:iCs/>
      <w:color w:val="CE8B0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F21"/>
    <w:rPr>
      <w:rFonts w:asciiTheme="majorHAnsi" w:eastAsiaTheme="majorEastAsia" w:hAnsiTheme="majorHAnsi" w:cstheme="majorBidi"/>
      <w:b/>
      <w:color w:val="2D457F" w:themeColor="text2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F21"/>
    <w:rPr>
      <w:rFonts w:asciiTheme="majorHAnsi" w:eastAsiaTheme="majorEastAsia" w:hAnsiTheme="majorHAnsi" w:cstheme="majorBidi"/>
      <w:b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F21"/>
    <w:rPr>
      <w:rFonts w:asciiTheme="majorHAnsi" w:eastAsiaTheme="majorEastAsia" w:hAnsiTheme="majorHAnsi" w:cstheme="majorBidi"/>
      <w:b/>
      <w:iCs/>
      <w:color w:val="CE8B06" w:themeColor="accent1" w:themeShade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F21"/>
    <w:rPr>
      <w:rFonts w:asciiTheme="majorHAnsi" w:eastAsiaTheme="majorEastAsia" w:hAnsiTheme="majorHAnsi" w:cstheme="majorBidi"/>
      <w:b/>
      <w:color w:val="2D457F" w:themeColor="accent2" w:themeShade="BF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F21"/>
    <w:rPr>
      <w:rFonts w:asciiTheme="majorHAnsi" w:eastAsiaTheme="majorEastAsia" w:hAnsiTheme="majorHAnsi" w:cstheme="majorBidi"/>
      <w:b/>
      <w:iCs/>
      <w:color w:val="6B6B67" w:themeColor="text1" w:themeTint="D8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A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0A"/>
    <w:rPr>
      <w:rFonts w:ascii="Times New Roman" w:hAnsi="Times New Roman" w:cs="Times New Roman"/>
      <w:sz w:val="18"/>
      <w:szCs w:val="18"/>
    </w:rPr>
  </w:style>
  <w:style w:type="paragraph" w:customStyle="1" w:styleId="Tableheader">
    <w:name w:val="Table header"/>
    <w:basedOn w:val="Normal"/>
    <w:link w:val="TableheaderChar"/>
    <w:qFormat/>
    <w:rsid w:val="0024223C"/>
    <w:pPr>
      <w:spacing w:before="120" w:after="120" w:line="264" w:lineRule="auto"/>
    </w:pPr>
    <w:rPr>
      <w:rFonts w:ascii="Calibri" w:eastAsia="Times New Roman" w:hAnsi="Calibri" w:cs="Times New Roman"/>
      <w:b/>
      <w:color w:val="auto"/>
      <w:sz w:val="21"/>
      <w:lang w:eastAsia="ja-JP"/>
    </w:rPr>
  </w:style>
  <w:style w:type="paragraph" w:customStyle="1" w:styleId="Tabletext">
    <w:name w:val="Table text"/>
    <w:basedOn w:val="Normal"/>
    <w:link w:val="TabletextChar"/>
    <w:qFormat/>
    <w:rsid w:val="0024223C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24223C"/>
    <w:rPr>
      <w:rFonts w:ascii="Calibri" w:eastAsia="Times New Roman" w:hAnsi="Calibri" w:cs="Times New Roman"/>
      <w:b/>
      <w:color w:val="auto"/>
      <w:sz w:val="21"/>
      <w:lang w:eastAsia="ja-JP"/>
    </w:rPr>
  </w:style>
  <w:style w:type="character" w:customStyle="1" w:styleId="TabletextChar">
    <w:name w:val="Table text Char"/>
    <w:basedOn w:val="DefaultParagraphFont"/>
    <w:link w:val="Tabletext"/>
    <w:rsid w:val="0024223C"/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table" w:styleId="TableGrid">
    <w:name w:val="Table Grid"/>
    <w:basedOn w:val="TableNormal"/>
    <w:uiPriority w:val="59"/>
    <w:rsid w:val="004A0B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07B5E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07B5E"/>
    <w:pPr>
      <w:spacing w:before="120" w:after="120" w:line="264" w:lineRule="auto"/>
    </w:pPr>
    <w:rPr>
      <w:rFonts w:asciiTheme="minorHAnsi" w:eastAsia="MS Mincho" w:hAnsiTheme="minorHAnsi"/>
      <w:color w:val="262626"/>
      <w:szCs w:val="22"/>
    </w:rPr>
  </w:style>
  <w:style w:type="character" w:customStyle="1" w:styleId="BulletsChar">
    <w:name w:val="Bullets Char"/>
    <w:basedOn w:val="DefaultParagraphFont"/>
    <w:link w:val="Bullets"/>
    <w:rsid w:val="00B07B5E"/>
    <w:rPr>
      <w:rFonts w:asciiTheme="minorHAnsi" w:eastAsia="MS Mincho" w:hAnsiTheme="minorHAnsi"/>
      <w:color w:val="262626"/>
      <w:szCs w:val="22"/>
    </w:rPr>
  </w:style>
  <w:style w:type="paragraph" w:customStyle="1" w:styleId="Tableheading">
    <w:name w:val="Table heading"/>
    <w:basedOn w:val="Normal"/>
    <w:link w:val="TableheadingChar"/>
    <w:uiPriority w:val="10"/>
    <w:qFormat/>
    <w:rsid w:val="00B07B5E"/>
    <w:pPr>
      <w:spacing w:before="120" w:after="120" w:line="264" w:lineRule="auto"/>
    </w:pPr>
    <w:rPr>
      <w:rFonts w:ascii="Calibri" w:eastAsia="Times New Roman" w:hAnsi="Calibri" w:cs="Times New Roman"/>
      <w:b/>
      <w:color w:val="auto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B07B5E"/>
    <w:rPr>
      <w:rFonts w:ascii="Calibri" w:eastAsia="Times New Roman" w:hAnsi="Calibri" w:cs="Times New Roman"/>
      <w:b/>
      <w:color w:val="auto"/>
      <w:lang w:eastAsia="ja-JP"/>
    </w:rPr>
  </w:style>
  <w:style w:type="paragraph" w:styleId="BodyText">
    <w:name w:val="Body Text"/>
    <w:basedOn w:val="Normal"/>
    <w:link w:val="BodyTextChar"/>
    <w:qFormat/>
    <w:rsid w:val="00B07B5E"/>
    <w:pPr>
      <w:widowControl w:val="0"/>
      <w:autoSpaceDE w:val="0"/>
      <w:autoSpaceDN w:val="0"/>
      <w:spacing w:before="145" w:after="0" w:line="240" w:lineRule="auto"/>
      <w:ind w:right="255"/>
    </w:pPr>
    <w:rPr>
      <w:rFonts w:ascii="Calibri" w:eastAsia="Calibri Light" w:hAnsi="Calibri" w:cs="Calibri Light"/>
      <w:color w:val="auto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rsid w:val="00B07B5E"/>
    <w:rPr>
      <w:rFonts w:ascii="Calibri" w:eastAsia="Calibri Light" w:hAnsi="Calibri" w:cs="Calibri Light"/>
      <w:color w:val="auto"/>
      <w:szCs w:val="21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B07B5E"/>
    <w:pPr>
      <w:spacing w:line="240" w:lineRule="auto"/>
    </w:pPr>
    <w:rPr>
      <w:rFonts w:ascii="Calibri" w:hAnsi="Calibri" w:cs="Times New Roman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F40B1"/>
    <w:pPr>
      <w:spacing w:line="240" w:lineRule="auto"/>
    </w:pPr>
    <w:rPr>
      <w:rFonts w:ascii="Calibri" w:eastAsia="MS Mincho" w:hAnsi="Calibri" w:cs="DINPro-Light"/>
      <w:color w:val="auto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Downloads\BPS%20Letterhead%202019%20template%20(2)%20(1).dotx" TargetMode="External"/></Relationships>
</file>

<file path=word/theme/theme1.xml><?xml version="1.0" encoding="utf-8"?>
<a:theme xmlns:a="http://schemas.openxmlformats.org/drawingml/2006/main" name="Office Theme">
  <a:themeElements>
    <a:clrScheme name="Brighton_Primary_School">
      <a:dk1>
        <a:srgbClr val="50504D"/>
      </a:dk1>
      <a:lt1>
        <a:srgbClr val="FFFFFF"/>
      </a:lt1>
      <a:dk2>
        <a:srgbClr val="3D5DAA"/>
      </a:dk2>
      <a:lt2>
        <a:srgbClr val="AEC8E5"/>
      </a:lt2>
      <a:accent1>
        <a:srgbClr val="F8B224"/>
      </a:accent1>
      <a:accent2>
        <a:srgbClr val="3D5DAA"/>
      </a:accent2>
      <a:accent3>
        <a:srgbClr val="A5A5A5"/>
      </a:accent3>
      <a:accent4>
        <a:srgbClr val="AEC8E5"/>
      </a:accent4>
      <a:accent5>
        <a:srgbClr val="F8B224"/>
      </a:accent5>
      <a:accent6>
        <a:srgbClr val="3D5DAA"/>
      </a:accent6>
      <a:hlink>
        <a:srgbClr val="F8B224"/>
      </a:hlink>
      <a:folHlink>
        <a:srgbClr val="3D5D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23CDF9-C734-4E0E-83B8-2899B83F2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BPS Letterhead 2019 template (2) (1).dotx</Template>
  <TotalTime>4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Ian Filer</cp:lastModifiedBy>
  <cp:revision>3</cp:revision>
  <cp:lastPrinted>2020-08-11T05:22:00Z</cp:lastPrinted>
  <dcterms:created xsi:type="dcterms:W3CDTF">2020-08-11T05:23:00Z</dcterms:created>
  <dcterms:modified xsi:type="dcterms:W3CDTF">2020-08-11T05:28:00Z</dcterms:modified>
</cp:coreProperties>
</file>